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D66" w:rsidRDefault="00DA0D66" w:rsidP="00342DFC">
      <w:pPr>
        <w:jc w:val="center"/>
        <w:rPr>
          <w:b/>
          <w:b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25pt;height:64.5pt">
            <v:imagedata r:id="rId5" o:title=""/>
          </v:shape>
        </w:pict>
      </w:r>
    </w:p>
    <w:p w:rsidR="00DA0D66" w:rsidRDefault="00DA0D66" w:rsidP="00342DFC">
      <w:pPr>
        <w:jc w:val="center"/>
        <w:rPr>
          <w:b/>
          <w:bCs/>
        </w:rPr>
      </w:pPr>
      <w:r>
        <w:rPr>
          <w:b/>
          <w:bCs/>
        </w:rPr>
        <w:t xml:space="preserve">СОВЕТ ДЕПУТАТОВ МУНИЦИПАЛЬНОГО ОБРАЗОВАНИЯ </w:t>
      </w:r>
    </w:p>
    <w:p w:rsidR="00DA0D66" w:rsidRDefault="00DA0D66" w:rsidP="00342DFC">
      <w:pPr>
        <w:jc w:val="center"/>
        <w:rPr>
          <w:b/>
          <w:bCs/>
        </w:rPr>
      </w:pPr>
      <w:r>
        <w:rPr>
          <w:b/>
          <w:bCs/>
        </w:rPr>
        <w:t>ГОРБУНКОВСКОЕ СЕЛЬСКОЕ ПОСЕЛЕНИЕ МУНИЦИПАЛЬНОГО ОБРАЗОВАНИЯ ЛОМОНОСОВСКОГО МУНИЦИПАЛЬНОГО РАЙОНА ЛЕНИНГРАДСКОЙ ОБЛАСТИ</w:t>
      </w:r>
    </w:p>
    <w:p w:rsidR="00DA0D66" w:rsidRDefault="00DA0D66" w:rsidP="00342DFC">
      <w:pPr>
        <w:jc w:val="center"/>
        <w:rPr>
          <w:b/>
          <w:bCs/>
        </w:rPr>
      </w:pPr>
    </w:p>
    <w:p w:rsidR="00DA0D66" w:rsidRDefault="00DA0D66" w:rsidP="00342DFC">
      <w:pPr>
        <w:jc w:val="center"/>
        <w:rPr>
          <w:b/>
          <w:bCs/>
        </w:rPr>
      </w:pPr>
    </w:p>
    <w:p w:rsidR="00DA0D66" w:rsidRDefault="00DA0D66" w:rsidP="006C0A42">
      <w:pPr>
        <w:jc w:val="center"/>
        <w:rPr>
          <w:b/>
          <w:bCs/>
        </w:rPr>
      </w:pPr>
      <w:r>
        <w:rPr>
          <w:b/>
          <w:bCs/>
        </w:rPr>
        <w:t>РЕШЕНИЕ</w:t>
      </w:r>
    </w:p>
    <w:p w:rsidR="00DA0D66" w:rsidRDefault="00DA0D66" w:rsidP="006C0A42">
      <w:pPr>
        <w:tabs>
          <w:tab w:val="left" w:pos="900"/>
        </w:tabs>
        <w:jc w:val="center"/>
        <w:rPr>
          <w:b/>
          <w:bCs/>
        </w:rPr>
      </w:pPr>
    </w:p>
    <w:p w:rsidR="00DA0D66" w:rsidRDefault="00DA0D66" w:rsidP="006C0A42">
      <w:pPr>
        <w:jc w:val="center"/>
        <w:rPr>
          <w:b/>
          <w:bCs/>
        </w:rPr>
      </w:pPr>
    </w:p>
    <w:p w:rsidR="00DA0D66" w:rsidRDefault="00DA0D66" w:rsidP="006C0A42">
      <w:r>
        <w:t>от 30 октября   2013 года</w:t>
      </w:r>
      <w:r>
        <w:tab/>
      </w:r>
      <w:r>
        <w:tab/>
      </w:r>
      <w:r>
        <w:tab/>
        <w:t xml:space="preserve">   №   16</w:t>
      </w:r>
    </w:p>
    <w:p w:rsidR="00DA0D66" w:rsidRDefault="00DA0D66" w:rsidP="006C0A42"/>
    <w:p w:rsidR="00DA0D66" w:rsidRDefault="00DA0D66" w:rsidP="006C0A42"/>
    <w:tbl>
      <w:tblPr>
        <w:tblW w:w="0" w:type="auto"/>
        <w:tblInd w:w="-106" w:type="dxa"/>
        <w:tblLook w:val="00A0"/>
      </w:tblPr>
      <w:tblGrid>
        <w:gridCol w:w="4503"/>
      </w:tblGrid>
      <w:tr w:rsidR="00DA0D66">
        <w:tc>
          <w:tcPr>
            <w:tcW w:w="4503" w:type="dxa"/>
          </w:tcPr>
          <w:p w:rsidR="00DA0D66" w:rsidRPr="00342DFC" w:rsidRDefault="00DA0D66" w:rsidP="0018046E">
            <w:pPr>
              <w:spacing w:line="276" w:lineRule="auto"/>
              <w:jc w:val="both"/>
            </w:pPr>
            <w:r w:rsidRPr="00342DFC">
              <w:t>Об оказании материальной помощи нуждающимся гражданам МО Горбунковское сельское поселение</w:t>
            </w:r>
          </w:p>
        </w:tc>
      </w:tr>
    </w:tbl>
    <w:p w:rsidR="00DA0D66" w:rsidRDefault="00DA0D66" w:rsidP="006C0A42">
      <w:pPr>
        <w:spacing w:line="276" w:lineRule="auto"/>
        <w:rPr>
          <w:b/>
          <w:bCs/>
        </w:rPr>
      </w:pPr>
    </w:p>
    <w:p w:rsidR="00DA0D66" w:rsidRDefault="00DA0D66" w:rsidP="006C0A42">
      <w:pPr>
        <w:spacing w:line="276" w:lineRule="auto"/>
        <w:jc w:val="center"/>
        <w:rPr>
          <w:b/>
          <w:bCs/>
        </w:rPr>
      </w:pPr>
    </w:p>
    <w:p w:rsidR="00DA0D66" w:rsidRDefault="00DA0D66" w:rsidP="006C0A42">
      <w:pPr>
        <w:spacing w:line="276" w:lineRule="auto"/>
        <w:jc w:val="center"/>
      </w:pPr>
    </w:p>
    <w:p w:rsidR="00DA0D66" w:rsidRPr="00FE618A" w:rsidRDefault="00DA0D66" w:rsidP="006C0A42">
      <w:pPr>
        <w:tabs>
          <w:tab w:val="left" w:pos="851"/>
        </w:tabs>
        <w:spacing w:after="200" w:line="276" w:lineRule="auto"/>
        <w:ind w:firstLine="567"/>
        <w:jc w:val="both"/>
      </w:pPr>
      <w:r>
        <w:t xml:space="preserve">Заслушав председателя постоянной комиссии по </w:t>
      </w:r>
      <w:r w:rsidRPr="001614D5">
        <w:t>социальной политике и местному самоуправлению</w:t>
      </w:r>
      <w:r>
        <w:t xml:space="preserve"> совета депутатов МО Горбунковское сельское поселение Акатнову Т.А., в соответствии с решением совета депутатов от 07.10.2009 г. № 61 «Об утверждении Положения о порядке оказания материальной помощи нуждающимся жителям муниципального образования Горбунковское сельское поселение» с изменениями, внесенными решением совета депутатов МО Горбунковское сельское поселение от 24 мая 2012 года № 63 «О внесении изменений в решение совета депутатов от 07.10 2009 г. № 61 «Об утверждении Положения о порядке оказания материальной помощи нуждающимся жителям муниципального образования Горбунковское сельское поселение», совет депутатов муниципального образования Горбунковское сельское поселение </w:t>
      </w:r>
      <w:r w:rsidRPr="00853849">
        <w:rPr>
          <w:b/>
          <w:bCs/>
        </w:rPr>
        <w:t>решил:</w:t>
      </w:r>
    </w:p>
    <w:p w:rsidR="00DA0D66" w:rsidRDefault="00DA0D66" w:rsidP="006C0A42">
      <w:pPr>
        <w:spacing w:line="276" w:lineRule="auto"/>
        <w:jc w:val="both"/>
        <w:rPr>
          <w:b/>
          <w:bCs/>
        </w:rPr>
      </w:pPr>
    </w:p>
    <w:p w:rsidR="00DA0D66" w:rsidRDefault="00DA0D66" w:rsidP="006C0A42">
      <w:pPr>
        <w:pStyle w:val="ListParagraph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</w:pPr>
      <w:r w:rsidRPr="007247CF">
        <w:t xml:space="preserve">Оказать материальную помощь </w:t>
      </w:r>
      <w:r>
        <w:t xml:space="preserve">Тулиной  Марине Анатольевне, </w:t>
      </w:r>
      <w:r w:rsidRPr="007247CF">
        <w:t xml:space="preserve">проживающей  по адресу: д. Горбунки, д. </w:t>
      </w:r>
      <w:r>
        <w:t>13</w:t>
      </w:r>
      <w:r w:rsidRPr="007247CF">
        <w:t>, кв.</w:t>
      </w:r>
      <w:r>
        <w:t xml:space="preserve">  27</w:t>
      </w:r>
      <w:r w:rsidRPr="00190815">
        <w:t xml:space="preserve">, </w:t>
      </w:r>
      <w:r w:rsidRPr="007247CF">
        <w:t xml:space="preserve">в размере </w:t>
      </w:r>
      <w:r>
        <w:t>3 000</w:t>
      </w:r>
      <w:r w:rsidRPr="007247CF">
        <w:t xml:space="preserve"> рублей.</w:t>
      </w:r>
    </w:p>
    <w:p w:rsidR="00DA0D66" w:rsidRDefault="00DA0D66" w:rsidP="006C0A42">
      <w:pPr>
        <w:pStyle w:val="ListParagraph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</w:pPr>
      <w:r w:rsidRPr="007247CF">
        <w:t xml:space="preserve">Местной администрации изыскать возможность оказания материальной помощи </w:t>
      </w:r>
      <w:r>
        <w:t>указанным гражданам.</w:t>
      </w:r>
    </w:p>
    <w:p w:rsidR="00DA0D66" w:rsidRDefault="00DA0D66" w:rsidP="006C0A42">
      <w:pPr>
        <w:pStyle w:val="ListParagraph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</w:pPr>
      <w:r w:rsidRPr="007247CF">
        <w:t>Настоящее решение вступает в силу со дня его принятия.</w:t>
      </w:r>
    </w:p>
    <w:p w:rsidR="00DA0D66" w:rsidRDefault="00DA0D66" w:rsidP="006C0A42">
      <w:pPr>
        <w:tabs>
          <w:tab w:val="left" w:pos="851"/>
        </w:tabs>
        <w:spacing w:line="276" w:lineRule="auto"/>
        <w:jc w:val="both"/>
      </w:pPr>
    </w:p>
    <w:p w:rsidR="00DA0D66" w:rsidRPr="007247CF" w:rsidRDefault="00DA0D66" w:rsidP="006C0A42">
      <w:pPr>
        <w:tabs>
          <w:tab w:val="left" w:pos="851"/>
        </w:tabs>
        <w:spacing w:line="276" w:lineRule="auto"/>
        <w:jc w:val="both"/>
      </w:pPr>
    </w:p>
    <w:p w:rsidR="00DA0D66" w:rsidRDefault="00DA0D66" w:rsidP="006C0A42">
      <w:pPr>
        <w:spacing w:line="276" w:lineRule="auto"/>
        <w:jc w:val="both"/>
      </w:pPr>
    </w:p>
    <w:p w:rsidR="00DA0D66" w:rsidRDefault="00DA0D66" w:rsidP="006C0A42">
      <w:pPr>
        <w:spacing w:line="276" w:lineRule="auto"/>
        <w:jc w:val="both"/>
      </w:pPr>
    </w:p>
    <w:p w:rsidR="00DA0D66" w:rsidRDefault="00DA0D66" w:rsidP="006C0A42">
      <w:pPr>
        <w:spacing w:line="276" w:lineRule="auto"/>
        <w:jc w:val="both"/>
      </w:pPr>
      <w:r>
        <w:t>Заместитель председателя совета депутатов</w:t>
      </w:r>
    </w:p>
    <w:p w:rsidR="00DA0D66" w:rsidRPr="002226F0" w:rsidRDefault="00DA0D66" w:rsidP="006C0A42">
      <w:pPr>
        <w:spacing w:line="276" w:lineRule="auto"/>
        <w:jc w:val="both"/>
      </w:pPr>
      <w:r>
        <w:t>муниципального образования</w:t>
      </w:r>
    </w:p>
    <w:p w:rsidR="00DA0D66" w:rsidRDefault="00DA0D66" w:rsidP="006C0A42">
      <w:r w:rsidRPr="002226F0">
        <w:t xml:space="preserve">Горбунковское сельское поселение                                              </w:t>
      </w:r>
      <w:r>
        <w:t xml:space="preserve">                  В.Н. Чернов</w:t>
      </w:r>
    </w:p>
    <w:sectPr w:rsidR="00DA0D66" w:rsidSect="00805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260EC5"/>
    <w:multiLevelType w:val="hybridMultilevel"/>
    <w:tmpl w:val="4A449A2A"/>
    <w:lvl w:ilvl="0" w:tplc="FF24A7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0A42"/>
    <w:rsid w:val="000B46A0"/>
    <w:rsid w:val="001614D5"/>
    <w:rsid w:val="0018046E"/>
    <w:rsid w:val="00190815"/>
    <w:rsid w:val="002226F0"/>
    <w:rsid w:val="002D0893"/>
    <w:rsid w:val="00342DFC"/>
    <w:rsid w:val="005020AE"/>
    <w:rsid w:val="00515E61"/>
    <w:rsid w:val="006A3026"/>
    <w:rsid w:val="006C0A42"/>
    <w:rsid w:val="007247CF"/>
    <w:rsid w:val="00805AE7"/>
    <w:rsid w:val="00853849"/>
    <w:rsid w:val="008F0CC7"/>
    <w:rsid w:val="00DA0D66"/>
    <w:rsid w:val="00DF60C5"/>
    <w:rsid w:val="00E85E17"/>
    <w:rsid w:val="00F07837"/>
    <w:rsid w:val="00F54F3C"/>
    <w:rsid w:val="00FE6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A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C0A4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C0A42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1</Pages>
  <Words>232</Words>
  <Characters>1327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7</cp:revision>
  <cp:lastPrinted>2013-10-31T11:19:00Z</cp:lastPrinted>
  <dcterms:created xsi:type="dcterms:W3CDTF">2013-10-30T16:48:00Z</dcterms:created>
  <dcterms:modified xsi:type="dcterms:W3CDTF">2013-10-31T11:20:00Z</dcterms:modified>
</cp:coreProperties>
</file>